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29" w:type="dxa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61"/>
        <w:gridCol w:w="1971"/>
        <w:gridCol w:w="971"/>
        <w:gridCol w:w="1130"/>
        <w:gridCol w:w="539"/>
        <w:gridCol w:w="2557"/>
      </w:tblGrid>
      <w:tr w:rsidR="000319AC" w:rsidRPr="006954E0">
        <w:trPr>
          <w:trHeight w:val="1695"/>
        </w:trPr>
        <w:tc>
          <w:tcPr>
            <w:tcW w:w="7472" w:type="dxa"/>
            <w:gridSpan w:val="5"/>
            <w:vAlign w:val="center"/>
          </w:tcPr>
          <w:p w:rsidR="000319AC" w:rsidRPr="006954E0" w:rsidRDefault="000319AC" w:rsidP="002A22FC">
            <w:pPr>
              <w:spacing w:after="140"/>
              <w:rPr>
                <w:spacing w:val="68"/>
                <w:sz w:val="30"/>
              </w:rPr>
            </w:pPr>
          </w:p>
        </w:tc>
        <w:tc>
          <w:tcPr>
            <w:tcW w:w="2557" w:type="dxa"/>
            <w:vMerge w:val="restart"/>
          </w:tcPr>
          <w:p w:rsidR="000319AC" w:rsidRPr="006954E0" w:rsidRDefault="000319AC" w:rsidP="002A22FC">
            <w:pPr>
              <w:tabs>
                <w:tab w:val="right" w:pos="2645"/>
              </w:tabs>
            </w:pPr>
          </w:p>
        </w:tc>
      </w:tr>
      <w:tr w:rsidR="000319AC" w:rsidRPr="006954E0">
        <w:trPr>
          <w:trHeight w:val="614"/>
        </w:trPr>
        <w:tc>
          <w:tcPr>
            <w:tcW w:w="7472" w:type="dxa"/>
            <w:gridSpan w:val="5"/>
          </w:tcPr>
          <w:p w:rsidR="000319AC" w:rsidRPr="006954E0" w:rsidRDefault="000319AC" w:rsidP="002A22FC">
            <w:pPr>
              <w:spacing w:line="180" w:lineRule="atLeast"/>
              <w:rPr>
                <w:sz w:val="15"/>
              </w:rPr>
            </w:pPr>
          </w:p>
        </w:tc>
        <w:tc>
          <w:tcPr>
            <w:tcW w:w="2557" w:type="dxa"/>
            <w:vMerge/>
          </w:tcPr>
          <w:p w:rsidR="000319AC" w:rsidRPr="006954E0" w:rsidRDefault="000319AC" w:rsidP="002A22FC">
            <w:pPr>
              <w:spacing w:line="240" w:lineRule="exact"/>
            </w:pPr>
          </w:p>
        </w:tc>
      </w:tr>
      <w:tr w:rsidR="000319AC" w:rsidRPr="006954E0">
        <w:trPr>
          <w:trHeight w:hRule="exact" w:val="2449"/>
        </w:trPr>
        <w:tc>
          <w:tcPr>
            <w:tcW w:w="4832" w:type="dxa"/>
            <w:gridSpan w:val="2"/>
          </w:tcPr>
          <w:p w:rsidR="000319AC" w:rsidRDefault="000319AC" w:rsidP="000319AC">
            <w:pPr>
              <w:spacing w:line="220" w:lineRule="exact"/>
              <w:rPr>
                <w:szCs w:val="18"/>
              </w:rPr>
            </w:pPr>
            <w:bookmarkStart w:id="0" w:name="Anschrift"/>
            <w:bookmarkEnd w:id="0"/>
            <w:r>
              <w:rPr>
                <w:szCs w:val="18"/>
              </w:rPr>
              <w:t xml:space="preserve">Stadt Paderborn </w:t>
            </w:r>
          </w:p>
          <w:p w:rsidR="000319AC" w:rsidRDefault="000319AC" w:rsidP="000319AC">
            <w:pPr>
              <w:spacing w:line="220" w:lineRule="exact"/>
              <w:rPr>
                <w:szCs w:val="18"/>
              </w:rPr>
            </w:pPr>
            <w:r>
              <w:rPr>
                <w:szCs w:val="18"/>
              </w:rPr>
              <w:t xml:space="preserve">Bürgermeister </w:t>
            </w:r>
          </w:p>
          <w:p w:rsidR="000319AC" w:rsidRDefault="000319AC" w:rsidP="000319AC">
            <w:pPr>
              <w:spacing w:line="220" w:lineRule="exact"/>
              <w:rPr>
                <w:szCs w:val="18"/>
              </w:rPr>
            </w:pPr>
            <w:r>
              <w:rPr>
                <w:szCs w:val="18"/>
              </w:rPr>
              <w:t>Michael Dreier</w:t>
            </w:r>
          </w:p>
          <w:p w:rsidR="000319AC" w:rsidRDefault="000319AC" w:rsidP="000319AC">
            <w:pPr>
              <w:spacing w:line="220" w:lineRule="exact"/>
              <w:rPr>
                <w:szCs w:val="18"/>
              </w:rPr>
            </w:pPr>
            <w:r>
              <w:rPr>
                <w:szCs w:val="18"/>
              </w:rPr>
              <w:t>Am Abdinghof 11</w:t>
            </w:r>
          </w:p>
          <w:p w:rsidR="000319AC" w:rsidRDefault="000319AC" w:rsidP="000319AC">
            <w:pPr>
              <w:spacing w:line="220" w:lineRule="exact"/>
              <w:rPr>
                <w:szCs w:val="18"/>
              </w:rPr>
            </w:pPr>
          </w:p>
          <w:p w:rsidR="000319AC" w:rsidRDefault="000319AC" w:rsidP="000319AC">
            <w:pPr>
              <w:spacing w:line="220" w:lineRule="exact"/>
              <w:rPr>
                <w:szCs w:val="18"/>
              </w:rPr>
            </w:pPr>
            <w:r>
              <w:rPr>
                <w:szCs w:val="18"/>
              </w:rPr>
              <w:t xml:space="preserve">33098 Paderborn </w:t>
            </w:r>
          </w:p>
        </w:tc>
        <w:tc>
          <w:tcPr>
            <w:tcW w:w="971" w:type="dxa"/>
          </w:tcPr>
          <w:p w:rsidR="000319AC" w:rsidRPr="006954E0" w:rsidRDefault="000319AC" w:rsidP="002A22FC">
            <w:pPr>
              <w:spacing w:line="220" w:lineRule="exact"/>
              <w:rPr>
                <w:szCs w:val="18"/>
              </w:rPr>
            </w:pPr>
          </w:p>
        </w:tc>
        <w:tc>
          <w:tcPr>
            <w:tcW w:w="1130" w:type="dxa"/>
          </w:tcPr>
          <w:p w:rsidR="000319AC" w:rsidRPr="006954E0" w:rsidRDefault="000319AC" w:rsidP="002A22FC">
            <w:pPr>
              <w:spacing w:line="220" w:lineRule="exact"/>
              <w:rPr>
                <w:sz w:val="15"/>
              </w:rPr>
            </w:pPr>
            <w:bookmarkStart w:id="1" w:name="SBBeschreibung"/>
            <w:bookmarkEnd w:id="1"/>
          </w:p>
        </w:tc>
        <w:tc>
          <w:tcPr>
            <w:tcW w:w="3096" w:type="dxa"/>
            <w:gridSpan w:val="2"/>
          </w:tcPr>
          <w:p w:rsidR="000319AC" w:rsidRPr="006954E0" w:rsidRDefault="000319AC" w:rsidP="002A22FC">
            <w:pPr>
              <w:spacing w:line="220" w:lineRule="exact"/>
              <w:rPr>
                <w:sz w:val="18"/>
                <w:szCs w:val="18"/>
              </w:rPr>
            </w:pPr>
            <w:bookmarkStart w:id="2" w:name="SBDaten"/>
            <w:bookmarkEnd w:id="2"/>
          </w:p>
        </w:tc>
      </w:tr>
      <w:tr w:rsidR="000319AC" w:rsidRPr="006954E0">
        <w:trPr>
          <w:trHeight w:hRule="exact" w:val="1134"/>
        </w:trPr>
        <w:tc>
          <w:tcPr>
            <w:tcW w:w="2861" w:type="dxa"/>
          </w:tcPr>
          <w:p w:rsidR="000319AC" w:rsidRPr="006954E0" w:rsidRDefault="000319AC" w:rsidP="002A22FC">
            <w:pPr>
              <w:rPr>
                <w:szCs w:val="18"/>
              </w:rPr>
            </w:pPr>
            <w:bookmarkStart w:id="3" w:name="IZeichen"/>
            <w:bookmarkEnd w:id="3"/>
          </w:p>
        </w:tc>
        <w:tc>
          <w:tcPr>
            <w:tcW w:w="2942" w:type="dxa"/>
            <w:gridSpan w:val="2"/>
          </w:tcPr>
          <w:p w:rsidR="000319AC" w:rsidRPr="006954E0" w:rsidRDefault="000319AC" w:rsidP="002A22FC">
            <w:pPr>
              <w:ind w:right="-64"/>
              <w:rPr>
                <w:szCs w:val="18"/>
              </w:rPr>
            </w:pPr>
          </w:p>
        </w:tc>
        <w:tc>
          <w:tcPr>
            <w:tcW w:w="1130" w:type="dxa"/>
          </w:tcPr>
          <w:p w:rsidR="000319AC" w:rsidRPr="006954E0" w:rsidRDefault="000319AC" w:rsidP="000319AC">
            <w:pPr>
              <w:rPr>
                <w:szCs w:val="18"/>
              </w:rPr>
            </w:pPr>
          </w:p>
        </w:tc>
        <w:tc>
          <w:tcPr>
            <w:tcW w:w="3096" w:type="dxa"/>
            <w:gridSpan w:val="2"/>
          </w:tcPr>
          <w:p w:rsidR="000319AC" w:rsidRPr="006954E0" w:rsidRDefault="000319AC" w:rsidP="002A22FC">
            <w:pPr>
              <w:spacing w:line="180" w:lineRule="exact"/>
              <w:rPr>
                <w:szCs w:val="18"/>
              </w:rPr>
            </w:pPr>
            <w:bookmarkStart w:id="4" w:name="DVermerk"/>
            <w:bookmarkEnd w:id="4"/>
          </w:p>
        </w:tc>
      </w:tr>
    </w:tbl>
    <w:p w:rsidR="000E18D9" w:rsidRDefault="000E18D9" w:rsidP="000319AC">
      <w:pPr>
        <w:rPr>
          <w:b/>
        </w:rPr>
      </w:pPr>
      <w:r w:rsidRPr="000E18D9">
        <w:rPr>
          <w:b/>
        </w:rPr>
        <w:t xml:space="preserve">Absichtserklärung zur Beteiligung am </w:t>
      </w:r>
      <w:proofErr w:type="spellStart"/>
      <w:r w:rsidRPr="000E18D9">
        <w:rPr>
          <w:b/>
        </w:rPr>
        <w:t>Bitkom</w:t>
      </w:r>
      <w:proofErr w:type="spellEnd"/>
      <w:r w:rsidRPr="000E18D9">
        <w:rPr>
          <w:b/>
        </w:rPr>
        <w:t>-Projekt Digitale Stadt</w:t>
      </w:r>
    </w:p>
    <w:p w:rsidR="000319AC" w:rsidRDefault="000319AC" w:rsidP="000319AC">
      <w:r w:rsidRPr="000319AC">
        <w:rPr>
          <w:b/>
        </w:rPr>
        <w:t>Unterstützung der Bew</w:t>
      </w:r>
      <w:r w:rsidR="00F461BD">
        <w:rPr>
          <w:b/>
        </w:rPr>
        <w:t xml:space="preserve">erbung der Stadt Paderborn </w:t>
      </w:r>
    </w:p>
    <w:p w:rsidR="000319AC" w:rsidRDefault="000319AC" w:rsidP="000319AC"/>
    <w:p w:rsidR="009E6311" w:rsidRDefault="00C14739" w:rsidP="000319AC">
      <w:r>
        <w:t>Sehr geehrter Herr Bürgermeister</w:t>
      </w:r>
      <w:r w:rsidR="009E6311">
        <w:t xml:space="preserve">, </w:t>
      </w:r>
    </w:p>
    <w:p w:rsidR="009E6311" w:rsidRDefault="009E6311" w:rsidP="000319AC"/>
    <w:p w:rsidR="0059301B" w:rsidRDefault="009E6311" w:rsidP="00403BBD">
      <w:pPr>
        <w:ind w:right="391"/>
        <w:jc w:val="both"/>
      </w:pPr>
      <w:bookmarkStart w:id="5" w:name="_GoBack"/>
      <w:r>
        <w:t>w</w:t>
      </w:r>
      <w:r w:rsidR="000319AC" w:rsidRPr="000319AC">
        <w:t xml:space="preserve">ir </w:t>
      </w:r>
      <w:r>
        <w:t xml:space="preserve">begrüßen </w:t>
      </w:r>
      <w:r w:rsidR="002A22FC">
        <w:t xml:space="preserve">die Initiative und </w:t>
      </w:r>
      <w:r>
        <w:t xml:space="preserve">den Wettbewerb des </w:t>
      </w:r>
      <w:proofErr w:type="spellStart"/>
      <w:r>
        <w:t>Bitkom</w:t>
      </w:r>
      <w:proofErr w:type="spellEnd"/>
      <w:r>
        <w:t xml:space="preserve"> und </w:t>
      </w:r>
      <w:r w:rsidR="002A22FC">
        <w:t xml:space="preserve">des </w:t>
      </w:r>
      <w:proofErr w:type="spellStart"/>
      <w:r>
        <w:t>DStGB</w:t>
      </w:r>
      <w:proofErr w:type="spellEnd"/>
      <w:r>
        <w:t xml:space="preserve"> </w:t>
      </w:r>
      <w:r w:rsidR="002A22FC">
        <w:t xml:space="preserve">„Digitale Stadt“ </w:t>
      </w:r>
      <w:r w:rsidR="000319AC" w:rsidRPr="000319AC">
        <w:t>und unte</w:t>
      </w:r>
      <w:r w:rsidR="000319AC" w:rsidRPr="000319AC">
        <w:t>r</w:t>
      </w:r>
      <w:r w:rsidR="000319AC" w:rsidRPr="000319AC">
        <w:t xml:space="preserve">stützen die Bewerbung </w:t>
      </w:r>
      <w:r>
        <w:t xml:space="preserve">unserer </w:t>
      </w:r>
      <w:r w:rsidR="000319AC" w:rsidRPr="000319AC">
        <w:t xml:space="preserve">Stadt </w:t>
      </w:r>
      <w:r>
        <w:t>Paderborn</w:t>
      </w:r>
      <w:r w:rsidR="000319AC" w:rsidRPr="000319AC">
        <w:t xml:space="preserve"> vollumfänglich. </w:t>
      </w:r>
    </w:p>
    <w:p w:rsidR="0059301B" w:rsidRDefault="0059301B" w:rsidP="00403BBD">
      <w:pPr>
        <w:ind w:right="391"/>
        <w:jc w:val="both"/>
      </w:pPr>
    </w:p>
    <w:p w:rsidR="0059301B" w:rsidRDefault="0059301B" w:rsidP="00403BBD">
      <w:pPr>
        <w:ind w:right="391"/>
        <w:jc w:val="both"/>
      </w:pPr>
      <w:r>
        <w:t>(</w:t>
      </w:r>
      <w:r w:rsidR="00C33BE1">
        <w:t>Bitte erläutern Sie kurz</w:t>
      </w:r>
      <w:r w:rsidR="008D25A5">
        <w:t xml:space="preserve"> Struktur und Täti</w:t>
      </w:r>
      <w:r w:rsidR="00456038">
        <w:t>gkeitsbereich Ihrer Einrichtung, Institution, Ihres Unte</w:t>
      </w:r>
      <w:r w:rsidR="00456038">
        <w:t>r</w:t>
      </w:r>
      <w:r w:rsidR="00456038">
        <w:t>nehmens</w:t>
      </w:r>
      <w:r w:rsidR="00C33BE1">
        <w:t>.</w:t>
      </w:r>
      <w:r>
        <w:t>)</w:t>
      </w:r>
    </w:p>
    <w:p w:rsidR="0059301B" w:rsidRDefault="0059301B" w:rsidP="00403BBD">
      <w:pPr>
        <w:ind w:right="391"/>
        <w:jc w:val="both"/>
      </w:pPr>
    </w:p>
    <w:p w:rsidR="00100225" w:rsidRDefault="00E959B0" w:rsidP="00403BBD">
      <w:pPr>
        <w:ind w:right="391"/>
        <w:jc w:val="both"/>
      </w:pPr>
      <w:r>
        <w:t xml:space="preserve">Gerne möchten wir unsere Stadt </w:t>
      </w:r>
      <w:r w:rsidR="00100225">
        <w:t>bei diesem Projekt</w:t>
      </w:r>
      <w:r w:rsidR="00A345AE">
        <w:t xml:space="preserve"> unterstützen:</w:t>
      </w:r>
    </w:p>
    <w:p w:rsidR="00100225" w:rsidRDefault="00100225" w:rsidP="00403BBD">
      <w:pPr>
        <w:ind w:right="391"/>
        <w:jc w:val="both"/>
      </w:pPr>
    </w:p>
    <w:p w:rsidR="00100225" w:rsidRDefault="00100225" w:rsidP="00403BBD">
      <w:pPr>
        <w:ind w:right="391"/>
        <w:jc w:val="both"/>
      </w:pPr>
      <w:r>
        <w:t>(</w:t>
      </w:r>
      <w:r w:rsidR="00663B27">
        <w:t xml:space="preserve">Bringen </w:t>
      </w:r>
      <w:r w:rsidR="00E146B5">
        <w:t>Sie gerne Ihre eigenen</w:t>
      </w:r>
      <w:r w:rsidR="00663B27">
        <w:t>, konkreten</w:t>
      </w:r>
      <w:r w:rsidR="00E146B5">
        <w:t xml:space="preserve"> Unterstützungsideen ein</w:t>
      </w:r>
      <w:r w:rsidR="00663B27">
        <w:t>. Formulierungsanregungen finden Sie untenstehend</w:t>
      </w:r>
      <w:r>
        <w:t>)</w:t>
      </w:r>
    </w:p>
    <w:p w:rsidR="00100225" w:rsidRDefault="00100225" w:rsidP="00403BBD">
      <w:pPr>
        <w:ind w:right="391"/>
        <w:jc w:val="both"/>
      </w:pPr>
    </w:p>
    <w:p w:rsidR="00100225" w:rsidRDefault="00100225" w:rsidP="00403BBD">
      <w:pPr>
        <w:ind w:right="391"/>
        <w:jc w:val="both"/>
      </w:pPr>
      <w:r>
        <w:t xml:space="preserve">- mit unserem </w:t>
      </w:r>
      <w:proofErr w:type="spellStart"/>
      <w:r>
        <w:t>Know-How</w:t>
      </w:r>
      <w:proofErr w:type="spellEnd"/>
      <w:r>
        <w:t xml:space="preserve"> und unseren Ideen </w:t>
      </w:r>
    </w:p>
    <w:p w:rsidR="00100225" w:rsidRDefault="00100225" w:rsidP="00403BBD">
      <w:pPr>
        <w:ind w:right="391"/>
        <w:jc w:val="both"/>
      </w:pPr>
      <w:r>
        <w:t xml:space="preserve">- mit dem Bereitstellen eigener Daten </w:t>
      </w:r>
      <w:r w:rsidR="00F0054F">
        <w:t xml:space="preserve">im Rahmen der datenschutzrechtlichen Möglichkeiten </w:t>
      </w:r>
      <w:r>
        <w:t>für eine gemeinsame Datenplattform</w:t>
      </w:r>
      <w:r w:rsidR="00E959B0">
        <w:t xml:space="preserve">, </w:t>
      </w:r>
    </w:p>
    <w:p w:rsidR="00100225" w:rsidRDefault="00100225" w:rsidP="00403BBD">
      <w:pPr>
        <w:ind w:right="391"/>
        <w:jc w:val="both"/>
      </w:pPr>
      <w:r>
        <w:t xml:space="preserve">- </w:t>
      </w:r>
      <w:r w:rsidR="006F3A8C">
        <w:t xml:space="preserve">mit </w:t>
      </w:r>
      <w:r>
        <w:t xml:space="preserve">der </w:t>
      </w:r>
      <w:r w:rsidR="00F0054F">
        <w:t xml:space="preserve">Nutzbarmachung </w:t>
      </w:r>
      <w:r>
        <w:t xml:space="preserve">von </w:t>
      </w:r>
      <w:r w:rsidR="00F0054F">
        <w:t xml:space="preserve">Ergebnissen aus eigenen Projekten </w:t>
      </w:r>
      <w:r w:rsidR="006F3A8C">
        <w:t xml:space="preserve">und Prozessen </w:t>
      </w:r>
    </w:p>
    <w:p w:rsidR="00100225" w:rsidRDefault="00100225" w:rsidP="00403BBD">
      <w:pPr>
        <w:ind w:right="391"/>
        <w:jc w:val="both"/>
      </w:pPr>
      <w:r>
        <w:t xml:space="preserve">- durch </w:t>
      </w:r>
      <w:r w:rsidR="00A345AE">
        <w:t xml:space="preserve">unsere </w:t>
      </w:r>
      <w:r>
        <w:t xml:space="preserve">Teilnahme in Facharbeitskreisen </w:t>
      </w:r>
    </w:p>
    <w:p w:rsidR="006F3A8C" w:rsidRDefault="00F0054F" w:rsidP="00403BBD">
      <w:pPr>
        <w:ind w:right="391"/>
        <w:jc w:val="both"/>
      </w:pPr>
      <w:r>
        <w:t xml:space="preserve">- </w:t>
      </w:r>
      <w:r w:rsidR="006F3A8C">
        <w:t>durch die Konkretisierung identifizierter Kooperationsfelder</w:t>
      </w:r>
    </w:p>
    <w:p w:rsidR="00F0054F" w:rsidRDefault="00A345AE" w:rsidP="00403BBD">
      <w:pPr>
        <w:ind w:right="391"/>
        <w:jc w:val="both"/>
      </w:pPr>
      <w:r>
        <w:t xml:space="preserve">- </w:t>
      </w:r>
      <w:r w:rsidR="00F0054F">
        <w:t>durch die Benennung von Ansprechpartner</w:t>
      </w:r>
      <w:r w:rsidR="00D52CE1">
        <w:t xml:space="preserve">n unserer Organisation für </w:t>
      </w:r>
      <w:r w:rsidR="006F3A8C">
        <w:t xml:space="preserve">spezifische </w:t>
      </w:r>
      <w:r w:rsidR="00F0054F">
        <w:t>Kooperation</w:t>
      </w:r>
      <w:r w:rsidR="00F0054F">
        <w:t>s</w:t>
      </w:r>
      <w:r w:rsidR="00F0054F">
        <w:t>fel</w:t>
      </w:r>
      <w:r w:rsidR="00D52CE1">
        <w:t>der</w:t>
      </w:r>
    </w:p>
    <w:p w:rsidR="00F0054F" w:rsidRDefault="00F0054F" w:rsidP="00403BBD">
      <w:pPr>
        <w:ind w:right="391"/>
        <w:jc w:val="both"/>
      </w:pPr>
      <w:r>
        <w:t>- durch die Prüfung technische</w:t>
      </w:r>
      <w:r w:rsidR="00A345AE">
        <w:t>r</w:t>
      </w:r>
      <w:r>
        <w:t xml:space="preserve"> und finanzielle</w:t>
      </w:r>
      <w:r w:rsidR="00A345AE">
        <w:t>r</w:t>
      </w:r>
      <w:r>
        <w:t xml:space="preserve"> Umsetzbarkeit bereits identifizierter Maßnahmen</w:t>
      </w:r>
    </w:p>
    <w:p w:rsidR="00F0054F" w:rsidRDefault="00F0054F" w:rsidP="00403BBD">
      <w:pPr>
        <w:ind w:right="391"/>
        <w:jc w:val="both"/>
      </w:pPr>
      <w:r>
        <w:t>- durch die Erarbeitung eines gemeinsamen Umsetzungsprogramms</w:t>
      </w:r>
    </w:p>
    <w:p w:rsidR="00F0054F" w:rsidRDefault="00D52CE1" w:rsidP="00403BBD">
      <w:pPr>
        <w:ind w:right="391"/>
        <w:jc w:val="both"/>
      </w:pPr>
      <w:r>
        <w:t>- durch die Bereitstellung von fachlichen, personellen</w:t>
      </w:r>
      <w:r w:rsidR="00800F89">
        <w:t xml:space="preserve"> oder</w:t>
      </w:r>
      <w:r>
        <w:t xml:space="preserve"> infrastrukturellen Ressourcen, </w:t>
      </w:r>
    </w:p>
    <w:p w:rsidR="00D52CE1" w:rsidRDefault="00D52CE1" w:rsidP="00403BBD">
      <w:pPr>
        <w:ind w:right="391"/>
        <w:jc w:val="both"/>
      </w:pPr>
      <w:r>
        <w:t xml:space="preserve">- durch die Einbindung weiterer Partner </w:t>
      </w:r>
      <w:r w:rsidR="00800F89">
        <w:t xml:space="preserve">zur </w:t>
      </w:r>
      <w:r>
        <w:t xml:space="preserve">Entwicklung und Umsetzung </w:t>
      </w:r>
      <w:r w:rsidR="00800F89">
        <w:t xml:space="preserve">spezifischer </w:t>
      </w:r>
      <w:r>
        <w:t>Kooperat</w:t>
      </w:r>
      <w:r>
        <w:t>i</w:t>
      </w:r>
      <w:r>
        <w:t>onsfe</w:t>
      </w:r>
      <w:r>
        <w:t>l</w:t>
      </w:r>
      <w:r>
        <w:t>der</w:t>
      </w:r>
    </w:p>
    <w:p w:rsidR="00D52CE1" w:rsidRDefault="00D52CE1" w:rsidP="00403BBD">
      <w:pPr>
        <w:ind w:right="391"/>
        <w:jc w:val="both"/>
      </w:pPr>
      <w:r>
        <w:t>- durch die gemeinsame Beantragung von Fördermitteln von Land, Bund und EU</w:t>
      </w:r>
    </w:p>
    <w:p w:rsidR="00D52CE1" w:rsidRDefault="00D52CE1" w:rsidP="00403BBD">
      <w:pPr>
        <w:ind w:right="391"/>
        <w:jc w:val="both"/>
      </w:pPr>
    </w:p>
    <w:p w:rsidR="000319AC" w:rsidRDefault="00800F89" w:rsidP="00403BBD">
      <w:pPr>
        <w:ind w:right="391"/>
        <w:jc w:val="both"/>
      </w:pPr>
      <w:r>
        <w:t>Aber a</w:t>
      </w:r>
      <w:r w:rsidR="000E18D9">
        <w:t>uch übe</w:t>
      </w:r>
      <w:r w:rsidR="00711FB0">
        <w:t xml:space="preserve">r den Wettbewerb hinaus sind wir an der Weiterentwicklung der </w:t>
      </w:r>
      <w:r w:rsidR="000E18D9">
        <w:t xml:space="preserve">Digitalisierung </w:t>
      </w:r>
      <w:r w:rsidR="006A2191">
        <w:t>u</w:t>
      </w:r>
      <w:r w:rsidR="006A2191">
        <w:t>n</w:t>
      </w:r>
      <w:r w:rsidR="006A2191">
        <w:t xml:space="preserve">serer Stadt </w:t>
      </w:r>
      <w:r>
        <w:t xml:space="preserve">sehr </w:t>
      </w:r>
      <w:r w:rsidR="006A2191">
        <w:t xml:space="preserve">interessiert </w:t>
      </w:r>
      <w:r w:rsidR="00711FB0">
        <w:t xml:space="preserve">und werden diese </w:t>
      </w:r>
      <w:r w:rsidR="00A5729F">
        <w:t xml:space="preserve">im Rahmen unserer </w:t>
      </w:r>
      <w:r w:rsidR="00711FB0">
        <w:t xml:space="preserve">Möglichkeiten fördern. </w:t>
      </w:r>
    </w:p>
    <w:p w:rsidR="00800F89" w:rsidRDefault="00800F89" w:rsidP="00403BBD">
      <w:pPr>
        <w:ind w:right="391"/>
        <w:jc w:val="both"/>
      </w:pPr>
    </w:p>
    <w:p w:rsidR="00F52728" w:rsidRDefault="00F52728" w:rsidP="00403BBD">
      <w:pPr>
        <w:ind w:right="391"/>
        <w:jc w:val="both"/>
      </w:pPr>
    </w:p>
    <w:p w:rsidR="00A3328C" w:rsidRDefault="00A3328C" w:rsidP="00403BBD">
      <w:pPr>
        <w:ind w:right="391"/>
        <w:jc w:val="both"/>
      </w:pPr>
    </w:p>
    <w:p w:rsidR="00A3328C" w:rsidRDefault="00A3328C" w:rsidP="00403BBD">
      <w:pPr>
        <w:ind w:right="391"/>
        <w:jc w:val="both"/>
      </w:pPr>
    </w:p>
    <w:p w:rsidR="00800F89" w:rsidRDefault="000319AC" w:rsidP="00403BBD">
      <w:pPr>
        <w:ind w:right="391"/>
        <w:jc w:val="both"/>
        <w:rPr>
          <w:u w:val="single"/>
        </w:rPr>
      </w:pPr>
      <w:r w:rsidRPr="009E6311">
        <w:rPr>
          <w:u w:val="single"/>
        </w:rPr>
        <w:t>Rechtliche Unverbindlichkeit</w:t>
      </w:r>
    </w:p>
    <w:p w:rsidR="000319AC" w:rsidRDefault="000319AC" w:rsidP="00403BBD">
      <w:pPr>
        <w:ind w:right="391"/>
        <w:jc w:val="both"/>
      </w:pPr>
      <w:r>
        <w:t>Die Parteien sind sich darüber einig, dass diese Absichtserklärung keine rechtliche Bindung en</w:t>
      </w:r>
      <w:r>
        <w:t>t</w:t>
      </w:r>
      <w:r>
        <w:t>hält. Vielmehr haben die Parteien das Recht, jederzeit und ohne Angaben von Gründen, von weit</w:t>
      </w:r>
      <w:r>
        <w:t>e</w:t>
      </w:r>
      <w:r>
        <w:t>ren Ve</w:t>
      </w:r>
      <w:r>
        <w:t>r</w:t>
      </w:r>
      <w:r>
        <w:t>handlungen Abstand zu nehmen</w:t>
      </w:r>
      <w:bookmarkEnd w:id="5"/>
      <w:r>
        <w:t>.</w:t>
      </w:r>
    </w:p>
    <w:sectPr w:rsidR="000319AC" w:rsidSect="002A22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3" w:right="510" w:bottom="1259" w:left="1366" w:header="283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2CB" w:rsidRDefault="00E052CB" w:rsidP="000319AC">
      <w:r>
        <w:separator/>
      </w:r>
    </w:p>
  </w:endnote>
  <w:endnote w:type="continuationSeparator" w:id="0">
    <w:p w:rsidR="00E052CB" w:rsidRDefault="00E052CB" w:rsidP="0003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92" w:rsidRDefault="0005279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92" w:rsidRDefault="00052792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92" w:rsidRPr="00064CC5" w:rsidRDefault="00052792" w:rsidP="00064CC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2CB" w:rsidRDefault="00E052CB" w:rsidP="000319AC">
      <w:r>
        <w:separator/>
      </w:r>
    </w:p>
  </w:footnote>
  <w:footnote w:type="continuationSeparator" w:id="0">
    <w:p w:rsidR="00E052CB" w:rsidRDefault="00E052CB" w:rsidP="00031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92" w:rsidRDefault="00052792" w:rsidP="000319A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052792" w:rsidRDefault="00052792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92" w:rsidRDefault="00052792" w:rsidP="002A22F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03BBD">
      <w:rPr>
        <w:rStyle w:val="Seitenzahl"/>
        <w:noProof/>
      </w:rPr>
      <w:t>2</w:t>
    </w:r>
    <w:r>
      <w:rPr>
        <w:rStyle w:val="Seitenzahl"/>
      </w:rPr>
      <w:fldChar w:fldCharType="end"/>
    </w:r>
  </w:p>
  <w:p w:rsidR="00052792" w:rsidRDefault="00052792" w:rsidP="002A22FC">
    <w:pPr>
      <w:pStyle w:val="Kopfzeile"/>
    </w:pPr>
  </w:p>
  <w:p w:rsidR="00052792" w:rsidRDefault="00052792" w:rsidP="002A22FC">
    <w:pPr>
      <w:pStyle w:val="Kopfzeile"/>
    </w:pPr>
  </w:p>
  <w:p w:rsidR="00052792" w:rsidRDefault="00052792" w:rsidP="002A22FC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92" w:rsidRDefault="0005279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9AC"/>
    <w:rsid w:val="000319AC"/>
    <w:rsid w:val="00052792"/>
    <w:rsid w:val="0006273C"/>
    <w:rsid w:val="00064CC5"/>
    <w:rsid w:val="000E18D9"/>
    <w:rsid w:val="00100225"/>
    <w:rsid w:val="00127A64"/>
    <w:rsid w:val="001E0135"/>
    <w:rsid w:val="002A22FC"/>
    <w:rsid w:val="003A59AD"/>
    <w:rsid w:val="00403BBD"/>
    <w:rsid w:val="00456038"/>
    <w:rsid w:val="0059301B"/>
    <w:rsid w:val="00663B27"/>
    <w:rsid w:val="006A2191"/>
    <w:rsid w:val="006F3A8C"/>
    <w:rsid w:val="00711FB0"/>
    <w:rsid w:val="00712A62"/>
    <w:rsid w:val="00800F89"/>
    <w:rsid w:val="00837027"/>
    <w:rsid w:val="008D25A5"/>
    <w:rsid w:val="008F0F7D"/>
    <w:rsid w:val="00956634"/>
    <w:rsid w:val="009E6311"/>
    <w:rsid w:val="00A3328C"/>
    <w:rsid w:val="00A345AE"/>
    <w:rsid w:val="00A5729F"/>
    <w:rsid w:val="00C14739"/>
    <w:rsid w:val="00C33BE1"/>
    <w:rsid w:val="00D52CE1"/>
    <w:rsid w:val="00E052CB"/>
    <w:rsid w:val="00E146B5"/>
    <w:rsid w:val="00E959B0"/>
    <w:rsid w:val="00F0054F"/>
    <w:rsid w:val="00F461BD"/>
    <w:rsid w:val="00F52728"/>
    <w:rsid w:val="00F74714"/>
    <w:rsid w:val="00FA06FF"/>
    <w:rsid w:val="00FE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cs="Arial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0319AC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rsid w:val="000319AC"/>
    <w:rPr>
      <w:rFonts w:eastAsia="Times New Roman" w:cs="Arial"/>
      <w:lang w:eastAsia="de-DE"/>
    </w:rPr>
  </w:style>
  <w:style w:type="paragraph" w:styleId="Fuzeile">
    <w:name w:val="footer"/>
    <w:basedOn w:val="Standard"/>
    <w:link w:val="FuzeileZchn"/>
    <w:rsid w:val="000319AC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FuzeileZchn">
    <w:name w:val="Fußzeile Zchn"/>
    <w:basedOn w:val="Absatz-Standardschriftart"/>
    <w:link w:val="Fuzeile"/>
    <w:rsid w:val="000319AC"/>
    <w:rPr>
      <w:rFonts w:eastAsia="Times New Roman" w:cs="Arial"/>
      <w:lang w:eastAsia="de-DE"/>
    </w:rPr>
  </w:style>
  <w:style w:type="character" w:styleId="Seitenzahl">
    <w:name w:val="page number"/>
    <w:basedOn w:val="Absatz-Standardschriftart"/>
    <w:rsid w:val="0003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cs="Arial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0319AC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rsid w:val="000319AC"/>
    <w:rPr>
      <w:rFonts w:eastAsia="Times New Roman" w:cs="Arial"/>
      <w:lang w:eastAsia="de-DE"/>
    </w:rPr>
  </w:style>
  <w:style w:type="paragraph" w:styleId="Fuzeile">
    <w:name w:val="footer"/>
    <w:basedOn w:val="Standard"/>
    <w:link w:val="FuzeileZchn"/>
    <w:rsid w:val="000319AC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FuzeileZchn">
    <w:name w:val="Fußzeile Zchn"/>
    <w:basedOn w:val="Absatz-Standardschriftart"/>
    <w:link w:val="Fuzeile"/>
    <w:rsid w:val="000319AC"/>
    <w:rPr>
      <w:rFonts w:eastAsia="Times New Roman" w:cs="Arial"/>
      <w:lang w:eastAsia="de-DE"/>
    </w:rPr>
  </w:style>
  <w:style w:type="character" w:styleId="Seitenzahl">
    <w:name w:val="page number"/>
    <w:basedOn w:val="Absatz-Standardschriftart"/>
    <w:rsid w:val="0003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BCFFAA96.dotm</Template>
  <TotalTime>0</TotalTime>
  <Pages>2</Pages>
  <Words>278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Paderborn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boschin-heinz</dc:creator>
  <cp:lastModifiedBy>WAND</cp:lastModifiedBy>
  <cp:revision>53</cp:revision>
  <cp:lastPrinted>2017-02-28T10:03:00Z</cp:lastPrinted>
  <dcterms:created xsi:type="dcterms:W3CDTF">2017-02-27T06:55:00Z</dcterms:created>
  <dcterms:modified xsi:type="dcterms:W3CDTF">2017-03-03T09:21:00Z</dcterms:modified>
</cp:coreProperties>
</file>